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9AA88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 xml:space="preserve">………………………………………… 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color w:val="000000"/>
          <w:sz w:val="12"/>
        </w:rPr>
        <w:t xml:space="preserve"> Załącznik nr 1 </w:t>
      </w:r>
      <w:r>
        <w:rPr>
          <w:rFonts w:eastAsia="Calibri" w:cs="Calibri"/>
          <w:i/>
          <w:color w:val="000000"/>
          <w:sz w:val="12"/>
        </w:rPr>
        <w:t>do Regulaminu rekrutacji</w:t>
      </w:r>
    </w:p>
    <w:p w14:paraId="313FEF4F" w14:textId="77777777" w:rsidR="00DE6337" w:rsidRDefault="00000000">
      <w:pPr>
        <w:spacing w:line="288" w:lineRule="auto"/>
        <w:jc w:val="both"/>
      </w:pPr>
      <w:r>
        <w:rPr>
          <w:rFonts w:eastAsia="Calibri" w:cs="Calibri"/>
          <w:i/>
          <w:color w:val="000000"/>
          <w:sz w:val="12"/>
        </w:rPr>
        <w:t>Imię i nazwisko rodzica ( opiekuna)</w:t>
      </w:r>
    </w:p>
    <w:p w14:paraId="7CCC839C" w14:textId="77777777" w:rsidR="00DE6337" w:rsidRDefault="00DE6337">
      <w:pPr>
        <w:spacing w:line="288" w:lineRule="auto"/>
        <w:jc w:val="both"/>
      </w:pPr>
    </w:p>
    <w:p w14:paraId="4CE1F6AD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…………………………………………</w:t>
      </w:r>
    </w:p>
    <w:p w14:paraId="13C12032" w14:textId="77777777" w:rsidR="00DE6337" w:rsidRDefault="00DE6337">
      <w:pPr>
        <w:spacing w:line="288" w:lineRule="auto"/>
        <w:jc w:val="both"/>
      </w:pPr>
    </w:p>
    <w:p w14:paraId="72FCCD5E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…………………………………………</w:t>
      </w:r>
    </w:p>
    <w:p w14:paraId="675F799F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  <w:sz w:val="12"/>
        </w:rPr>
        <w:t>Adres do korespondencji</w:t>
      </w:r>
    </w:p>
    <w:p w14:paraId="54C9A6F2" w14:textId="77777777" w:rsidR="00DE6337" w:rsidRDefault="00000000">
      <w:pPr>
        <w:spacing w:line="288" w:lineRule="auto"/>
        <w:ind w:left="5669"/>
        <w:jc w:val="center"/>
      </w:pPr>
      <w:r>
        <w:rPr>
          <w:rFonts w:eastAsia="Calibri" w:cs="Calibri"/>
          <w:color w:val="000000"/>
        </w:rPr>
        <w:t>Dyrektor Przedszkola</w:t>
      </w:r>
    </w:p>
    <w:p w14:paraId="5716781D" w14:textId="77777777" w:rsidR="00DE6337" w:rsidRDefault="00000000">
      <w:pPr>
        <w:spacing w:line="288" w:lineRule="auto"/>
        <w:ind w:left="5669"/>
        <w:jc w:val="center"/>
      </w:pPr>
      <w:r>
        <w:rPr>
          <w:rFonts w:eastAsia="Calibri" w:cs="Calibri"/>
          <w:color w:val="000000"/>
        </w:rPr>
        <w:t>w Krasnosielcu</w:t>
      </w:r>
    </w:p>
    <w:p w14:paraId="140AE773" w14:textId="77777777" w:rsidR="00DE6337" w:rsidRDefault="00DE6337">
      <w:pPr>
        <w:spacing w:line="288" w:lineRule="auto"/>
        <w:ind w:firstLine="397"/>
        <w:jc w:val="both"/>
      </w:pPr>
    </w:p>
    <w:p w14:paraId="015DE45F" w14:textId="77777777" w:rsidR="00DE6337" w:rsidRDefault="00000000">
      <w:pPr>
        <w:spacing w:line="288" w:lineRule="auto"/>
        <w:ind w:firstLine="397"/>
        <w:jc w:val="both"/>
      </w:pPr>
      <w:r>
        <w:rPr>
          <w:rFonts w:eastAsia="Calibri" w:cs="Calibri"/>
          <w:color w:val="000000"/>
        </w:rPr>
        <w:t>Niniejszym deklaruję, że ………………………………  w roku szkolnym 2026/2027 będzie</w:t>
      </w:r>
    </w:p>
    <w:p w14:paraId="0A0ECFD4" w14:textId="77777777" w:rsidR="00DE6337" w:rsidRDefault="00000000">
      <w:pPr>
        <w:spacing w:line="288" w:lineRule="auto"/>
        <w:jc w:val="both"/>
      </w:pPr>
      <w:r>
        <w:rPr>
          <w:rFonts w:eastAsia="Calibri" w:cs="Calibri"/>
          <w:i/>
          <w:color w:val="000000"/>
          <w:sz w:val="12"/>
        </w:rPr>
        <w:tab/>
      </w:r>
      <w:r>
        <w:rPr>
          <w:rFonts w:eastAsia="Calibri" w:cs="Calibri"/>
          <w:i/>
          <w:color w:val="000000"/>
          <w:sz w:val="12"/>
        </w:rPr>
        <w:tab/>
      </w:r>
      <w:r>
        <w:rPr>
          <w:rFonts w:eastAsia="Calibri" w:cs="Calibri"/>
          <w:i/>
          <w:color w:val="000000"/>
          <w:sz w:val="12"/>
        </w:rPr>
        <w:tab/>
      </w:r>
      <w:r>
        <w:rPr>
          <w:rFonts w:eastAsia="Calibri" w:cs="Calibri"/>
          <w:i/>
          <w:color w:val="000000"/>
          <w:sz w:val="12"/>
        </w:rPr>
        <w:tab/>
        <w:t>(imię i nazwisko dziecka)</w:t>
      </w:r>
    </w:p>
    <w:p w14:paraId="7547BE26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kontynuował(a) wychowanie przedszkolne w tym Przedszkolu.</w:t>
      </w:r>
    </w:p>
    <w:p w14:paraId="5C569DBE" w14:textId="77777777" w:rsidR="00DE6337" w:rsidRDefault="00000000">
      <w:pPr>
        <w:spacing w:before="283" w:line="288" w:lineRule="auto"/>
        <w:ind w:firstLine="397"/>
        <w:jc w:val="both"/>
      </w:pPr>
      <w:r>
        <w:rPr>
          <w:rFonts w:eastAsia="Calibri" w:cs="Calibri"/>
          <w:color w:val="000000"/>
        </w:rPr>
        <w:t>Ponadto przekazuję aktualne informacje dotyczące kandydata i rodziców (opiekunów)/  informuję, że poniższe dane osobowe kandydata i rodziców (opiekunów) nie uległy zmianie:</w:t>
      </w:r>
    </w:p>
    <w:p w14:paraId="01EE73D8" w14:textId="77777777" w:rsidR="00DE6337" w:rsidRDefault="00000000">
      <w:pPr>
        <w:spacing w:before="227" w:line="288" w:lineRule="auto"/>
        <w:jc w:val="center"/>
      </w:pPr>
      <w:r>
        <w:rPr>
          <w:rFonts w:eastAsia="Calibri" w:cs="Calibri"/>
          <w:b/>
          <w:color w:val="000000"/>
        </w:rPr>
        <w:t>I. Dane osobowe kandydata i rodziców (opiekunów)</w:t>
      </w:r>
    </w:p>
    <w:p w14:paraId="33DED593" w14:textId="77777777" w:rsidR="00DE6337" w:rsidRDefault="00000000">
      <w:pPr>
        <w:spacing w:line="288" w:lineRule="auto"/>
        <w:jc w:val="center"/>
      </w:pPr>
      <w:r>
        <w:rPr>
          <w:rFonts w:eastAsia="Calibri" w:cs="Calibri"/>
          <w:i/>
          <w:color w:val="000000"/>
          <w:sz w:val="12"/>
        </w:rPr>
        <w:t>(Tabelę należy wypełnić komputerowo lub czytelnie literami drukowanymi)</w:t>
      </w:r>
    </w:p>
    <w:tbl>
      <w:tblPr>
        <w:tblW w:w="90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4"/>
        <w:gridCol w:w="3745"/>
        <w:gridCol w:w="1266"/>
        <w:gridCol w:w="2783"/>
        <w:gridCol w:w="893"/>
      </w:tblGrid>
      <w:tr w:rsidR="00DE6337" w14:paraId="7DF7EB18" w14:textId="77777777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B43369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1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2506CE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Imię/imiona i nazwisko dziecka</w:t>
            </w:r>
          </w:p>
        </w:tc>
        <w:tc>
          <w:tcPr>
            <w:tcW w:w="4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2E781" w14:textId="77777777" w:rsidR="00DE6337" w:rsidRDefault="00DE6337"/>
        </w:tc>
      </w:tr>
      <w:tr w:rsidR="00DE6337" w14:paraId="1FED6F23" w14:textId="77777777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02F081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2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D15736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Data i miejsce urodzenia dziecka</w:t>
            </w:r>
          </w:p>
        </w:tc>
        <w:tc>
          <w:tcPr>
            <w:tcW w:w="4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0B7DFF" w14:textId="77777777" w:rsidR="00DE6337" w:rsidRDefault="00DE6337"/>
        </w:tc>
      </w:tr>
      <w:tr w:rsidR="00DE6337" w14:paraId="06A35841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D60D6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3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08EAC0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PESEL dziecka</w:t>
            </w:r>
          </w:p>
        </w:tc>
        <w:tc>
          <w:tcPr>
            <w:tcW w:w="49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22AF14" w14:textId="77777777" w:rsidR="00DE6337" w:rsidRDefault="00DE6337"/>
        </w:tc>
      </w:tr>
      <w:tr w:rsidR="00DE6337" w14:paraId="69899BCB" w14:textId="77777777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D5BC0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4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35C00C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Imię/imiona i nazwiska rodziców (opiekunów) dziecka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156A66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Matki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F7CF6" w14:textId="77777777" w:rsidR="00DE6337" w:rsidRDefault="00DE6337"/>
        </w:tc>
      </w:tr>
      <w:tr w:rsidR="00DE6337" w14:paraId="1E292BC9" w14:textId="77777777">
        <w:tblPrEx>
          <w:tblCellMar>
            <w:top w:w="0" w:type="dxa"/>
            <w:bottom w:w="0" w:type="dxa"/>
          </w:tblCellMar>
        </w:tblPrEx>
        <w:trPr>
          <w:trHeight w:val="372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2A9DF3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FA6001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41A8FB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Ojca</w:t>
            </w:r>
          </w:p>
        </w:tc>
        <w:tc>
          <w:tcPr>
            <w:tcW w:w="36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FC7BE1" w14:textId="77777777" w:rsidR="00DE6337" w:rsidRDefault="00DE6337"/>
        </w:tc>
      </w:tr>
      <w:tr w:rsidR="00DE6337" w14:paraId="12B7FE9A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819354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5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FDBC6C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Adres miejsca zamieszkania rodziców (opiekunów) i kandydata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22E38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Kod pocztowy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241EA1" w14:textId="77777777" w:rsidR="00DE6337" w:rsidRDefault="00DE6337"/>
        </w:tc>
      </w:tr>
      <w:tr w:rsidR="00DE6337" w14:paraId="48CDE8F9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F13F1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9CCEA7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B0CF28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Miejscowość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082059" w14:textId="77777777" w:rsidR="00DE6337" w:rsidRDefault="00DE6337"/>
        </w:tc>
      </w:tr>
      <w:tr w:rsidR="00DE6337" w14:paraId="3C282E82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6F6F00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0224F9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51335B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Ulica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2C0E2A" w14:textId="77777777" w:rsidR="00DE6337" w:rsidRDefault="00DE6337"/>
        </w:tc>
      </w:tr>
      <w:tr w:rsidR="00DE6337" w14:paraId="092C68A2" w14:textId="77777777">
        <w:tblPrEx>
          <w:tblCellMar>
            <w:top w:w="0" w:type="dxa"/>
            <w:bottom w:w="0" w:type="dxa"/>
          </w:tblCellMar>
        </w:tblPrEx>
        <w:trPr>
          <w:trHeight w:val="34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8D157A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7DEADE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A8491A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Numer domu / numer mieszkania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B092710" w14:textId="77777777" w:rsidR="00DE6337" w:rsidRDefault="00DE6337"/>
        </w:tc>
      </w:tr>
      <w:tr w:rsidR="00DE6337" w14:paraId="2963DE63" w14:textId="77777777">
        <w:tblPrEx>
          <w:tblCellMar>
            <w:top w:w="0" w:type="dxa"/>
            <w:bottom w:w="0" w:type="dxa"/>
          </w:tblCellMar>
        </w:tblPrEx>
        <w:trPr>
          <w:trHeight w:val="251"/>
        </w:trPr>
        <w:tc>
          <w:tcPr>
            <w:tcW w:w="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B6BDD6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6</w:t>
            </w:r>
          </w:p>
        </w:tc>
        <w:tc>
          <w:tcPr>
            <w:tcW w:w="37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D69F3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Adres poczty elektronicznej i numery telefonów rodziców kandydata – o ile je posiadają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F65364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Matki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E9DB14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Telefon do kontaktu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864723" w14:textId="77777777" w:rsidR="00DE6337" w:rsidRDefault="00DE6337"/>
        </w:tc>
      </w:tr>
      <w:tr w:rsidR="00DE6337" w14:paraId="13A5E1EC" w14:textId="77777777">
        <w:tblPrEx>
          <w:tblCellMar>
            <w:top w:w="0" w:type="dxa"/>
            <w:bottom w:w="0" w:type="dxa"/>
          </w:tblCellMar>
        </w:tblPrEx>
        <w:trPr>
          <w:trHeight w:val="255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57392E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3982E8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5FFF63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D52B2A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Adres poczty elektronicznej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5DEEC" w14:textId="77777777" w:rsidR="00DE6337" w:rsidRDefault="00DE6337"/>
        </w:tc>
      </w:tr>
      <w:tr w:rsidR="00DE6337" w14:paraId="7F1FA48E" w14:textId="77777777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D8DA92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4609F3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F8933C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Ojca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35241D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Telefon do kontaktu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732AB" w14:textId="77777777" w:rsidR="00DE6337" w:rsidRDefault="00DE6337"/>
        </w:tc>
      </w:tr>
      <w:tr w:rsidR="00DE6337" w14:paraId="6B23EB71" w14:textId="77777777">
        <w:tblPrEx>
          <w:tblCellMar>
            <w:top w:w="0" w:type="dxa"/>
            <w:bottom w:w="0" w:type="dxa"/>
          </w:tblCellMar>
        </w:tblPrEx>
        <w:trPr>
          <w:trHeight w:val="211"/>
        </w:trPr>
        <w:tc>
          <w:tcPr>
            <w:tcW w:w="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F8E500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37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76364D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1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0DE0D8" w14:textId="77777777" w:rsidR="00DE6337" w:rsidRDefault="00000000">
            <w:pPr>
              <w:spacing w:after="200" w:line="276" w:lineRule="auto"/>
            </w:pPr>
            <w:r>
              <w:rPr>
                <w:rFonts w:eastAsia="Calibri" w:cs="Calibri"/>
              </w:rPr>
              <w:t xml:space="preserve"> 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779323" w14:textId="77777777" w:rsidR="00DE6337" w:rsidRDefault="00000000">
            <w:pPr>
              <w:spacing w:line="288" w:lineRule="auto"/>
            </w:pPr>
            <w:r>
              <w:rPr>
                <w:rFonts w:eastAsia="Calibri" w:cs="Calibri"/>
                <w:color w:val="000000"/>
                <w:sz w:val="20"/>
              </w:rPr>
              <w:t>Adres poczty elektronicznej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54894B" w14:textId="77777777" w:rsidR="00DE6337" w:rsidRDefault="00DE6337"/>
        </w:tc>
      </w:tr>
    </w:tbl>
    <w:p w14:paraId="5C0C4F27" w14:textId="77777777" w:rsidR="00DE6337" w:rsidRDefault="00DE6337">
      <w:pPr>
        <w:spacing w:line="288" w:lineRule="auto"/>
        <w:ind w:firstLine="397"/>
        <w:jc w:val="both"/>
      </w:pPr>
    </w:p>
    <w:p w14:paraId="5F4563CE" w14:textId="77777777" w:rsidR="00DE6337" w:rsidRDefault="00000000">
      <w:pPr>
        <w:spacing w:before="227" w:line="288" w:lineRule="auto"/>
        <w:jc w:val="center"/>
      </w:pPr>
      <w:r>
        <w:rPr>
          <w:rFonts w:eastAsia="Calibri" w:cs="Calibri"/>
          <w:b/>
          <w:color w:val="000000"/>
        </w:rPr>
        <w:t>II. Dodatkowe informacje</w:t>
      </w:r>
    </w:p>
    <w:p w14:paraId="0412D179" w14:textId="77777777" w:rsidR="00DE6337" w:rsidRDefault="00DE6337">
      <w:pPr>
        <w:spacing w:line="288" w:lineRule="auto"/>
        <w:ind w:firstLine="397"/>
        <w:jc w:val="both"/>
      </w:pPr>
    </w:p>
    <w:p w14:paraId="60FAB731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Godziny pobytu dziecka</w:t>
      </w:r>
    </w:p>
    <w:p w14:paraId="0D52C166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w przedszkolu ………………………………….</w:t>
      </w:r>
    </w:p>
    <w:p w14:paraId="3AD21D6D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Potwierdzenie korzystania</w:t>
      </w:r>
    </w:p>
    <w:p w14:paraId="29BFC15B" w14:textId="77777777" w:rsidR="00DE6337" w:rsidRDefault="00000000">
      <w:pPr>
        <w:spacing w:line="288" w:lineRule="auto"/>
        <w:jc w:val="both"/>
      </w:pPr>
      <w:r>
        <w:rPr>
          <w:rFonts w:eastAsia="Calibri" w:cs="Calibri"/>
          <w:color w:val="000000"/>
        </w:rPr>
        <w:t>z posiłków: śniadanie, obiad, podwieczorek (właściwe podkreślić)</w:t>
      </w:r>
    </w:p>
    <w:p w14:paraId="3C6982F8" w14:textId="77777777" w:rsidR="00DE6337" w:rsidRDefault="00DE6337">
      <w:pPr>
        <w:spacing w:line="288" w:lineRule="auto"/>
        <w:ind w:firstLine="397"/>
        <w:jc w:val="both"/>
      </w:pPr>
    </w:p>
    <w:p w14:paraId="36D245CD" w14:textId="77777777" w:rsidR="00DE6337" w:rsidRDefault="00DE6337">
      <w:pPr>
        <w:spacing w:line="288" w:lineRule="auto"/>
        <w:ind w:firstLine="397"/>
        <w:jc w:val="right"/>
      </w:pPr>
    </w:p>
    <w:p w14:paraId="3BCC9DEB" w14:textId="77777777" w:rsidR="00DE6337" w:rsidRDefault="00000000">
      <w:pPr>
        <w:spacing w:line="288" w:lineRule="auto"/>
        <w:ind w:firstLine="397"/>
        <w:jc w:val="right"/>
      </w:pPr>
      <w:r>
        <w:rPr>
          <w:rFonts w:eastAsia="Calibri" w:cs="Calibri"/>
          <w:color w:val="000000"/>
        </w:rPr>
        <w:t>…………………………………</w:t>
      </w:r>
    </w:p>
    <w:p w14:paraId="33D30F0C" w14:textId="77777777" w:rsidR="00DE6337" w:rsidRDefault="00000000">
      <w:pPr>
        <w:spacing w:line="288" w:lineRule="auto"/>
        <w:jc w:val="right"/>
      </w:pPr>
      <w:r>
        <w:rPr>
          <w:rFonts w:eastAsia="Calibri" w:cs="Calibri"/>
          <w:i/>
          <w:color w:val="000000"/>
          <w:sz w:val="12"/>
        </w:rPr>
        <w:t>Podpis rodzica (opiekuna), data</w:t>
      </w:r>
    </w:p>
    <w:p w14:paraId="42F50E8F" w14:textId="77777777" w:rsidR="00DE6337" w:rsidRDefault="00DE6337">
      <w:pPr>
        <w:spacing w:before="283" w:line="288" w:lineRule="auto"/>
        <w:jc w:val="both"/>
      </w:pPr>
    </w:p>
    <w:p w14:paraId="4E3C5D90" w14:textId="77777777" w:rsidR="00DE6337" w:rsidRDefault="00DE6337">
      <w:pPr>
        <w:spacing w:before="283" w:line="288" w:lineRule="auto"/>
        <w:jc w:val="both"/>
      </w:pPr>
    </w:p>
    <w:p w14:paraId="7CDE4070" w14:textId="77777777" w:rsidR="00DE6337" w:rsidRDefault="00DE6337">
      <w:pPr>
        <w:spacing w:before="283" w:line="288" w:lineRule="auto"/>
        <w:ind w:firstLine="397"/>
        <w:jc w:val="both"/>
      </w:pPr>
    </w:p>
    <w:sectPr w:rsidR="00DE6337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F8D76" w14:textId="77777777" w:rsidR="00FB6C9C" w:rsidRDefault="00FB6C9C">
      <w:r>
        <w:separator/>
      </w:r>
    </w:p>
  </w:endnote>
  <w:endnote w:type="continuationSeparator" w:id="0">
    <w:p w14:paraId="5DFFDA95" w14:textId="77777777" w:rsidR="00FB6C9C" w:rsidRDefault="00FB6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C4EDB" w14:textId="77777777" w:rsidR="00FB6C9C" w:rsidRDefault="00FB6C9C">
      <w:r>
        <w:rPr>
          <w:color w:val="000000"/>
        </w:rPr>
        <w:separator/>
      </w:r>
    </w:p>
  </w:footnote>
  <w:footnote w:type="continuationSeparator" w:id="0">
    <w:p w14:paraId="29B24413" w14:textId="77777777" w:rsidR="00FB6C9C" w:rsidRDefault="00FB6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E6337"/>
    <w:rsid w:val="003D5D23"/>
    <w:rsid w:val="00DE6337"/>
    <w:rsid w:val="00E1498C"/>
    <w:rsid w:val="00FB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C3E863"/>
  <w15:docId w15:val="{AAA39566-4194-4F3C-AB23-BB5F5F62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199</Words>
  <Characters>1198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2026-02-26T08:08:00Z</cp:lastPrinted>
  <dcterms:created xsi:type="dcterms:W3CDTF">2026-02-26T08:14:00Z</dcterms:created>
  <dcterms:modified xsi:type="dcterms:W3CDTF">2026-02-26T08:14:00Z</dcterms:modified>
</cp:coreProperties>
</file>